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464BDE9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8456BA" w:rsidRPr="008456BA">
        <w:t>10029709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40C180C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9B3AAD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9B3AAD">
        <w:rPr>
          <w:rFonts w:cs="Arial"/>
          <w:szCs w:val="22"/>
        </w:rPr>
        <w:t>70.000,00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2DF6C4B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9B3AAD"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34FACF88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7B1247">
        <w:rPr>
          <w:b w:val="0"/>
          <w:bCs w:val="0"/>
        </w:rPr>
        <w:t>50.000,00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0CF6ADB1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7B1247">
        <w:rPr>
          <w:b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7B1247" w:rsidRPr="007B1247">
        <w:rPr>
          <w:b w:val="0"/>
        </w:rPr>
        <w:t>quality management tool CAF</w:t>
      </w:r>
    </w:p>
    <w:bookmarkEnd w:id="43"/>
    <w:p w14:paraId="200EC6B6" w14:textId="66A072BD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7B1247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7B1247" w:rsidRPr="007B1247">
        <w:rPr>
          <w:bCs w:val="0"/>
        </w:rPr>
        <w:t>in the countr</w:t>
      </w:r>
      <w:r w:rsidR="009B3AAD">
        <w:rPr>
          <w:bCs w:val="0"/>
        </w:rPr>
        <w:t>ies</w:t>
      </w:r>
      <w:r w:rsidRPr="00DA5D97">
        <w:rPr>
          <w:bCs w:val="0"/>
          <w:color w:val="000000" w:themeColor="text1"/>
        </w:rPr>
        <w:t xml:space="preserve"> </w:t>
      </w:r>
      <w:r w:rsidR="007B1247" w:rsidRPr="007B1247">
        <w:rPr>
          <w:bCs w:val="0"/>
        </w:rPr>
        <w:t>Moldova, Armenia, Azerbaijan</w:t>
      </w:r>
      <w:r w:rsidR="009B3AAD">
        <w:rPr>
          <w:bCs w:val="0"/>
        </w:rPr>
        <w:t xml:space="preserve"> and</w:t>
      </w:r>
      <w:r w:rsidR="007B1247" w:rsidRPr="007B1247">
        <w:rPr>
          <w:bCs w:val="0"/>
        </w:rPr>
        <w:t xml:space="preserve"> Ukraine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E286" w14:textId="77777777" w:rsidR="001A1910" w:rsidRDefault="001A1910" w:rsidP="00A637D0">
      <w:r>
        <w:separator/>
      </w:r>
    </w:p>
  </w:endnote>
  <w:endnote w:type="continuationSeparator" w:id="0">
    <w:p w14:paraId="3552F69F" w14:textId="77777777" w:rsidR="001A1910" w:rsidRDefault="001A1910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5DFD" w14:textId="77777777" w:rsidR="001A1910" w:rsidRDefault="001A1910" w:rsidP="00A637D0">
      <w:r>
        <w:separator/>
      </w:r>
    </w:p>
  </w:footnote>
  <w:footnote w:type="continuationSeparator" w:id="0">
    <w:p w14:paraId="4CB927BA" w14:textId="77777777" w:rsidR="001A1910" w:rsidRDefault="001A1910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1A191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1A191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1A191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A1910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247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6BA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2522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3AAD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252AD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8F252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83261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1741</Words>
  <Characters>10969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Scholz, Stefan GIZ</cp:lastModifiedBy>
  <cp:revision>7</cp:revision>
  <cp:lastPrinted>2018-02-16T12:47:00Z</cp:lastPrinted>
  <dcterms:created xsi:type="dcterms:W3CDTF">2026-02-13T15:58:00Z</dcterms:created>
  <dcterms:modified xsi:type="dcterms:W3CDTF">2026-06-24T11:30:00Z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